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EA" w:rsidRDefault="00E85CEA" w:rsidP="009145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E85CEA" w:rsidRDefault="00E85CEA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5" w:history="1">
        <w:r w:rsidRPr="00DA3E69">
          <w:rPr>
            <w:rStyle w:val="Hyperlink"/>
            <w:rFonts w:ascii="Times New Roman" w:hAnsi="Times New Roman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E85CEA" w:rsidRPr="00D31AE3" w:rsidRDefault="00E85CEA" w:rsidP="0088094C">
      <w:pPr>
        <w:spacing w:after="0" w:line="360" w:lineRule="auto"/>
        <w:jc w:val="both"/>
        <w:rPr>
          <w:rStyle w:val="Hyperlink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914570">
        <w:rPr>
          <w:rFonts w:ascii="Times New Roman" w:hAnsi="Times New Roman"/>
          <w:sz w:val="28"/>
          <w:szCs w:val="28"/>
        </w:rPr>
      </w:r>
      <w:r w:rsidRPr="00D31AE3">
        <w:rPr>
          <w:rFonts w:ascii="Times New Roman" w:hAnsi="Times New Roman"/>
          <w:sz w:val="28"/>
          <w:szCs w:val="28"/>
        </w:rPr>
        <w:fldChar w:fldCharType="separate"/>
      </w:r>
      <w:r w:rsidRPr="00D31AE3">
        <w:rPr>
          <w:rStyle w:val="Hyperlink"/>
          <w:rFonts w:ascii="Times New Roman" w:hAnsi="Times New Roman"/>
          <w:sz w:val="28"/>
          <w:szCs w:val="28"/>
        </w:rPr>
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E85CEA" w:rsidRDefault="00E85CEA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E85CEA" w:rsidRDefault="00E85CEA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3089F">
          <w:rPr>
            <w:rStyle w:val="Hyperlink"/>
            <w:rFonts w:ascii="Times New Roman" w:hAnsi="Times New Roman"/>
            <w:sz w:val="28"/>
            <w:szCs w:val="28"/>
          </w:rPr>
          <w:t>Методические рекомендации по организации питания обучающихся общеобразовательных ор</w:t>
        </w:r>
        <w:bookmarkStart w:id="0" w:name="_GoBack"/>
        <w:bookmarkEnd w:id="0"/>
        <w:r w:rsidRPr="00F3089F">
          <w:rPr>
            <w:rStyle w:val="Hyperlink"/>
            <w:rFonts w:ascii="Times New Roman" w:hAnsi="Times New Roman"/>
            <w:sz w:val="28"/>
            <w:szCs w:val="28"/>
          </w:rPr>
          <w:t>ганизаций, утвержденные руководителем Федеральной службы Роспотребнадзора А.Ю. Поповой 18.05.2020 года.</w:t>
        </w:r>
      </w:hyperlink>
    </w:p>
    <w:p w:rsidR="00E85CEA" w:rsidRPr="0088094C" w:rsidRDefault="00E85CEA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7" w:history="1">
        <w:r w:rsidRPr="00176B52">
          <w:rPr>
            <w:rStyle w:val="Hyperlink"/>
            <w:rFonts w:ascii="Times New Roman" w:hAnsi="Times New Roman"/>
            <w:sz w:val="28"/>
            <w:szCs w:val="28"/>
          </w:rPr>
          <w:t xml:space="preserve">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 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76B52">
          <w:rPr>
            <w:rStyle w:val="Hyperlink"/>
            <w:rFonts w:ascii="Times New Roman" w:hAnsi="Times New Roman"/>
            <w:sz w:val="28"/>
            <w:szCs w:val="28"/>
          </w:rPr>
          <w:t>(с изменениями от 31.08.2020 №2334)</w:t>
        </w:r>
      </w:hyperlink>
      <w:r>
        <w:rPr>
          <w:rFonts w:ascii="Times New Roman" w:hAnsi="Times New Roman"/>
          <w:sz w:val="28"/>
          <w:szCs w:val="28"/>
        </w:rPr>
        <w:t>.</w:t>
      </w:r>
    </w:p>
    <w:sectPr w:rsidR="00E85CEA" w:rsidRPr="0088094C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82D78"/>
    <w:multiLevelType w:val="hybridMultilevel"/>
    <w:tmpl w:val="33C0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4F9"/>
    <w:rsid w:val="00031C1C"/>
    <w:rsid w:val="00080588"/>
    <w:rsid w:val="00176B52"/>
    <w:rsid w:val="001B6952"/>
    <w:rsid w:val="001B6AED"/>
    <w:rsid w:val="0023081F"/>
    <w:rsid w:val="002B21C9"/>
    <w:rsid w:val="00355456"/>
    <w:rsid w:val="004C06D5"/>
    <w:rsid w:val="005D5A5F"/>
    <w:rsid w:val="00620381"/>
    <w:rsid w:val="00675389"/>
    <w:rsid w:val="006F74F9"/>
    <w:rsid w:val="007020F4"/>
    <w:rsid w:val="00841A2D"/>
    <w:rsid w:val="00847936"/>
    <w:rsid w:val="0088094C"/>
    <w:rsid w:val="00914570"/>
    <w:rsid w:val="00A32D21"/>
    <w:rsid w:val="00A5083F"/>
    <w:rsid w:val="00A60913"/>
    <w:rsid w:val="00AD11AF"/>
    <w:rsid w:val="00C6555B"/>
    <w:rsid w:val="00CA4B2B"/>
    <w:rsid w:val="00D2624E"/>
    <w:rsid w:val="00D31AE3"/>
    <w:rsid w:val="00D44B32"/>
    <w:rsid w:val="00D52411"/>
    <w:rsid w:val="00D7550C"/>
    <w:rsid w:val="00D92624"/>
    <w:rsid w:val="00DA3E69"/>
    <w:rsid w:val="00DD2F47"/>
    <w:rsid w:val="00E85CEA"/>
    <w:rsid w:val="00F0453A"/>
    <w:rsid w:val="00F3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381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7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47936"/>
    <w:rPr>
      <w:rFonts w:ascii="Cambria" w:hAnsi="Cambria"/>
      <w:b/>
      <w:i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F74F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74F9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D44B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D31AE3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D2624E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2624E"/>
    <w:rPr>
      <w:rFonts w:ascii="Calibri Light" w:hAnsi="Calibri Light" w:cs="Times New Roman"/>
      <w:color w:val="323E4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6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kzn.ru/ru/documents/2043/print_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236</Words>
  <Characters>1348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</dc:creator>
  <cp:keywords/>
  <dc:description/>
  <cp:lastModifiedBy>User</cp:lastModifiedBy>
  <cp:revision>3</cp:revision>
  <cp:lastPrinted>2020-10-27T13:28:00Z</cp:lastPrinted>
  <dcterms:created xsi:type="dcterms:W3CDTF">2020-10-30T14:04:00Z</dcterms:created>
  <dcterms:modified xsi:type="dcterms:W3CDTF">2020-10-30T17:09:00Z</dcterms:modified>
</cp:coreProperties>
</file>